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"/>
        <w:gridCol w:w="2116"/>
        <w:gridCol w:w="6419"/>
        <w:gridCol w:w="209"/>
      </w:tblGrid>
      <w:tr w:rsidR="000172E5" w:rsidRPr="00637200" w14:paraId="738F18BA" w14:textId="77777777" w:rsidTr="002C1179">
        <w:trPr>
          <w:gridAfter w:val="1"/>
          <w:wAfter w:w="116" w:type="pct"/>
        </w:trPr>
        <w:tc>
          <w:tcPr>
            <w:tcW w:w="4884" w:type="pct"/>
            <w:gridSpan w:val="3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05EFA5FA" w14:textId="77777777" w:rsidTr="002C1179">
        <w:trPr>
          <w:gridAfter w:val="1"/>
          <w:wAfter w:w="116" w:type="pct"/>
        </w:trPr>
        <w:tc>
          <w:tcPr>
            <w:tcW w:w="1328" w:type="pct"/>
            <w:gridSpan w:val="2"/>
            <w:vAlign w:val="bottom"/>
          </w:tcPr>
          <w:p w14:paraId="74607E88" w14:textId="4A53A1D9" w:rsidR="000172E5" w:rsidRPr="00637200" w:rsidRDefault="00A113A6" w:rsidP="00421845">
            <w:pPr>
              <w:pStyle w:val="Wcicienormalne"/>
              <w:ind w:left="37"/>
            </w:pPr>
            <w:r>
              <w:t xml:space="preserve">Imię i </w:t>
            </w: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C1179">
        <w:trPr>
          <w:gridAfter w:val="1"/>
          <w:wAfter w:w="116" w:type="pct"/>
        </w:trPr>
        <w:tc>
          <w:tcPr>
            <w:tcW w:w="1328" w:type="pct"/>
            <w:gridSpan w:val="2"/>
            <w:vAlign w:val="bottom"/>
          </w:tcPr>
          <w:p w14:paraId="55BF1A52" w14:textId="321BECD7" w:rsidR="00292898" w:rsidRPr="00637200" w:rsidRDefault="008A284E" w:rsidP="00421845">
            <w:pPr>
              <w:pStyle w:val="Wcicienormalne"/>
              <w:ind w:left="37"/>
            </w:pPr>
            <w:r>
              <w:t xml:space="preserve">Nr telefonu kontaktowego </w:t>
            </w:r>
            <w:r>
              <w:rPr>
                <w:sz w:val="20"/>
                <w:szCs w:val="20"/>
              </w:rPr>
              <w:t xml:space="preserve">(koordynator zgłoszenia </w:t>
            </w:r>
            <w:r w:rsidR="00A113A6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pobytu)</w:t>
            </w:r>
            <w:r w:rsidR="00292898">
              <w:t xml:space="preserve"> </w:t>
            </w:r>
          </w:p>
        </w:tc>
        <w:tc>
          <w:tcPr>
            <w:tcW w:w="35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2C1179">
        <w:trPr>
          <w:gridAfter w:val="1"/>
          <w:wAfter w:w="116" w:type="pct"/>
        </w:trPr>
        <w:tc>
          <w:tcPr>
            <w:tcW w:w="1328" w:type="pct"/>
            <w:gridSpan w:val="2"/>
            <w:vAlign w:val="bottom"/>
          </w:tcPr>
          <w:p w14:paraId="35001173" w14:textId="322226E6" w:rsidR="006865CF" w:rsidRPr="00637200" w:rsidRDefault="006A551F" w:rsidP="00421845">
            <w:pPr>
              <w:pStyle w:val="Wcicienormalne"/>
              <w:ind w:left="37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A113A6">
              <w:br/>
            </w:r>
            <w:r w:rsidR="008A284E" w:rsidRPr="008A284E">
              <w:rPr>
                <w:sz w:val="20"/>
                <w:szCs w:val="20"/>
              </w:rPr>
              <w:t>(</w:t>
            </w:r>
            <w:r w:rsidR="006865CF" w:rsidRPr="008A284E">
              <w:rPr>
                <w:sz w:val="20"/>
                <w:szCs w:val="20"/>
              </w:rPr>
              <w:t>adres</w:t>
            </w:r>
            <w:r w:rsidR="008A284E" w:rsidRPr="008A284E">
              <w:rPr>
                <w:sz w:val="20"/>
                <w:szCs w:val="20"/>
              </w:rPr>
              <w:t>, na który</w:t>
            </w:r>
            <w:r w:rsidR="006865CF" w:rsidRPr="008A284E">
              <w:rPr>
                <w:sz w:val="20"/>
                <w:szCs w:val="20"/>
              </w:rPr>
              <w:t xml:space="preserve"> zostanie </w:t>
            </w:r>
            <w:r w:rsidR="00A113A6">
              <w:rPr>
                <w:sz w:val="20"/>
                <w:szCs w:val="20"/>
              </w:rPr>
              <w:br/>
            </w:r>
            <w:r w:rsidR="008A284E">
              <w:rPr>
                <w:sz w:val="20"/>
                <w:szCs w:val="20"/>
              </w:rPr>
              <w:t xml:space="preserve">m. in. </w:t>
            </w:r>
            <w:r w:rsidR="006865CF" w:rsidRPr="008A284E">
              <w:rPr>
                <w:sz w:val="20"/>
                <w:szCs w:val="20"/>
              </w:rPr>
              <w:t>wysłana wiadomość dot. zezwolenia na nocleg)</w:t>
            </w:r>
          </w:p>
        </w:tc>
        <w:tc>
          <w:tcPr>
            <w:tcW w:w="355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2C1179">
        <w:trPr>
          <w:gridAfter w:val="1"/>
          <w:wAfter w:w="116" w:type="pct"/>
          <w:trHeight w:val="54"/>
        </w:trPr>
        <w:tc>
          <w:tcPr>
            <w:tcW w:w="4884" w:type="pct"/>
            <w:gridSpan w:val="3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2C1179">
        <w:trPr>
          <w:gridAfter w:val="1"/>
          <w:wAfter w:w="116" w:type="pct"/>
        </w:trPr>
        <w:tc>
          <w:tcPr>
            <w:tcW w:w="4884" w:type="pct"/>
            <w:gridSpan w:val="3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2C1179">
        <w:trPr>
          <w:gridAfter w:val="1"/>
          <w:wAfter w:w="116" w:type="pct"/>
        </w:trPr>
        <w:tc>
          <w:tcPr>
            <w:tcW w:w="1328" w:type="pct"/>
            <w:gridSpan w:val="2"/>
            <w:vAlign w:val="bottom"/>
          </w:tcPr>
          <w:p w14:paraId="472549F7" w14:textId="546D5679" w:rsidR="000172E5" w:rsidRPr="00846B76" w:rsidRDefault="006865CF" w:rsidP="00421845">
            <w:pPr>
              <w:pStyle w:val="Wcicienormalne"/>
              <w:ind w:left="37"/>
            </w:pPr>
            <w:r>
              <w:t xml:space="preserve">Liczba noclegów </w:t>
            </w:r>
            <w:r w:rsidR="008A284E">
              <w:t>oraz daty nocowania</w:t>
            </w:r>
          </w:p>
        </w:tc>
        <w:tc>
          <w:tcPr>
            <w:tcW w:w="355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2C1179">
        <w:trPr>
          <w:gridAfter w:val="1"/>
          <w:wAfter w:w="116" w:type="pct"/>
        </w:trPr>
        <w:tc>
          <w:tcPr>
            <w:tcW w:w="1328" w:type="pct"/>
            <w:gridSpan w:val="2"/>
            <w:vAlign w:val="bottom"/>
          </w:tcPr>
          <w:p w14:paraId="4AC7F6A8" w14:textId="77777777" w:rsidR="00A113A6" w:rsidRDefault="00A113A6" w:rsidP="00421845">
            <w:pPr>
              <w:pStyle w:val="Wcicienormalne"/>
              <w:ind w:left="0"/>
            </w:pPr>
          </w:p>
          <w:p w14:paraId="4E5AEED8" w14:textId="487BA724" w:rsidR="000172E5" w:rsidRPr="00846B76" w:rsidRDefault="006865CF" w:rsidP="00421845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5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2C1179">
        <w:trPr>
          <w:gridAfter w:val="1"/>
          <w:wAfter w:w="116" w:type="pct"/>
          <w:trHeight w:val="1531"/>
        </w:trPr>
        <w:tc>
          <w:tcPr>
            <w:tcW w:w="1328" w:type="pct"/>
            <w:gridSpan w:val="2"/>
            <w:vAlign w:val="bottom"/>
          </w:tcPr>
          <w:p w14:paraId="77998E74" w14:textId="1F3CB5FF" w:rsidR="00292898" w:rsidRPr="00846B76" w:rsidRDefault="00292898" w:rsidP="00421845">
            <w:pPr>
              <w:pStyle w:val="Wcicienormalne"/>
              <w:ind w:left="0"/>
            </w:pPr>
            <w:r>
              <w:t>Planowane mi</w:t>
            </w:r>
            <w:r w:rsidR="008A284E">
              <w:t xml:space="preserve">ejsce biwakowania </w:t>
            </w:r>
            <w:r w:rsidR="008A284E" w:rsidRPr="008A284E">
              <w:rPr>
                <w:sz w:val="20"/>
                <w:szCs w:val="20"/>
              </w:rPr>
              <w:t>(</w:t>
            </w:r>
            <w:r w:rsidR="003C3EF4" w:rsidRPr="008A284E">
              <w:rPr>
                <w:sz w:val="20"/>
                <w:szCs w:val="20"/>
              </w:rPr>
              <w:t>lokalizacja</w:t>
            </w:r>
            <w:r w:rsidR="008A284E">
              <w:rPr>
                <w:sz w:val="20"/>
                <w:szCs w:val="20"/>
              </w:rPr>
              <w:t xml:space="preserve"> wg dostępnych aplikacji mapowych</w:t>
            </w:r>
            <w:r w:rsidRPr="008A284E">
              <w:rPr>
                <w:sz w:val="20"/>
                <w:szCs w:val="20"/>
              </w:rPr>
              <w:t>)</w:t>
            </w:r>
          </w:p>
        </w:tc>
        <w:tc>
          <w:tcPr>
            <w:tcW w:w="35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F71B2C" w:rsidRPr="00846B76" w14:paraId="3348F9F0" w14:textId="77777777" w:rsidTr="002C1179">
        <w:tc>
          <w:tcPr>
            <w:tcW w:w="156" w:type="pct"/>
            <w:vAlign w:val="bottom"/>
          </w:tcPr>
          <w:p w14:paraId="1E6A7FB7" w14:textId="088A7BDF" w:rsidR="00F71B2C" w:rsidRPr="004957C0" w:rsidRDefault="00F71B2C" w:rsidP="00FD2B01">
            <w:pPr>
              <w:spacing w:before="0"/>
              <w:ind w:right="1535"/>
              <w:rPr>
                <w:rFonts w:cs="Times New Roman"/>
                <w:color w:val="000000" w:themeColor="text1"/>
              </w:rPr>
            </w:pPr>
          </w:p>
        </w:tc>
        <w:tc>
          <w:tcPr>
            <w:tcW w:w="4844" w:type="pct"/>
            <w:gridSpan w:val="3"/>
            <w:tcBorders>
              <w:bottom w:val="single" w:sz="4" w:space="0" w:color="auto"/>
            </w:tcBorders>
            <w:vAlign w:val="bottom"/>
          </w:tcPr>
          <w:p w14:paraId="041C9E75" w14:textId="77777777" w:rsidR="002C1179" w:rsidRDefault="002C1179" w:rsidP="00FD2B01">
            <w:pPr>
              <w:spacing w:before="0"/>
              <w:ind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00B34DCE" w14:textId="00BA06DD" w:rsidR="002C1179" w:rsidRPr="002C1179" w:rsidRDefault="00FD2B01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 w:themeColor="text1"/>
                <w:sz w:val="22"/>
                <w:szCs w:val="22"/>
                <w:u w:val="single"/>
              </w:rPr>
              <w:t xml:space="preserve">Informacja RODO dot. </w:t>
            </w:r>
            <w:r w:rsidR="002C1179" w:rsidRPr="002C1179">
              <w:rPr>
                <w:rFonts w:cs="Times New Roman"/>
                <w:color w:val="000000" w:themeColor="text1"/>
                <w:sz w:val="22"/>
                <w:szCs w:val="22"/>
                <w:u w:val="single"/>
              </w:rPr>
              <w:t>gro</w:t>
            </w:r>
            <w:r>
              <w:rPr>
                <w:rFonts w:cs="Times New Roman"/>
                <w:color w:val="000000" w:themeColor="text1"/>
                <w:sz w:val="22"/>
                <w:szCs w:val="22"/>
                <w:u w:val="single"/>
              </w:rPr>
              <w:t xml:space="preserve">madzenie </w:t>
            </w:r>
            <w:r w:rsidR="002C1179" w:rsidRPr="002C1179">
              <w:rPr>
                <w:rFonts w:cs="Times New Roman"/>
                <w:color w:val="000000" w:themeColor="text1"/>
                <w:sz w:val="22"/>
                <w:szCs w:val="22"/>
                <w:u w:val="single"/>
              </w:rPr>
              <w:t>danych osobowych</w:t>
            </w:r>
            <w:r w:rsidR="002C1179" w:rsidRPr="002C1179">
              <w:rPr>
                <w:rFonts w:cs="Times New Roman"/>
                <w:color w:val="000000" w:themeColor="text1"/>
                <w:sz w:val="24"/>
                <w:szCs w:val="24"/>
                <w:u w:val="single"/>
              </w:rPr>
              <w:t>:</w:t>
            </w:r>
          </w:p>
          <w:p w14:paraId="441DE7DA" w14:textId="77777777" w:rsidR="00FD2B01" w:rsidRDefault="00FD2B01" w:rsidP="00FD2B01">
            <w:pPr>
              <w:spacing w:before="0"/>
              <w:ind w:left="-106" w:right="-2584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EF5C0A8" w14:textId="4E9BA536" w:rsidR="002C1179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b/>
                <w:bCs/>
                <w:sz w:val="20"/>
                <w:szCs w:val="20"/>
              </w:rPr>
              <w:t>Administrator danych osobowych</w:t>
            </w:r>
          </w:p>
          <w:p w14:paraId="2108E469" w14:textId="0343D5DA" w:rsidR="002C1179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 xml:space="preserve">Administratorem Pani/ Pana danych osobowych jest Nadleśnictwo Lipinki z siedzibą w Żarach przy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114F97">
              <w:rPr>
                <w:rFonts w:ascii="Calibri" w:hAnsi="Calibri" w:cs="Calibri"/>
                <w:sz w:val="20"/>
                <w:szCs w:val="20"/>
              </w:rPr>
              <w:t xml:space="preserve">ul. Budowlanych 21; 68-200 Żary. Można się z nami kontaktować drogą elektroniczną pod adresem e-mail: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hyperlink r:id="rId11" w:history="1">
              <w:r w:rsidRPr="00114F97">
                <w:rPr>
                  <w:rStyle w:val="Hipercze"/>
                  <w:sz w:val="20"/>
                  <w:szCs w:val="20"/>
                </w:rPr>
                <w:t>lipinki@zielonagora.lasy.gov.pl</w:t>
              </w:r>
            </w:hyperlink>
            <w:r w:rsidRPr="00114F97">
              <w:rPr>
                <w:rFonts w:cstheme="minorHAnsi"/>
                <w:sz w:val="20"/>
                <w:szCs w:val="20"/>
              </w:rPr>
              <w:t xml:space="preserve"> </w:t>
            </w:r>
            <w:r w:rsidRPr="00114F97">
              <w:rPr>
                <w:rFonts w:ascii="Calibri" w:hAnsi="Calibri" w:cs="Calibri"/>
                <w:sz w:val="20"/>
                <w:szCs w:val="20"/>
              </w:rPr>
              <w:t xml:space="preserve">telefonicznie - pod numerem 068 362 62 58 lub 660 429 596 lub tradycyjną </w:t>
            </w:r>
            <w:r w:rsidR="00FD2B01">
              <w:rPr>
                <w:rFonts w:ascii="Calibri" w:hAnsi="Calibri" w:cs="Calibri"/>
                <w:sz w:val="20"/>
                <w:szCs w:val="20"/>
              </w:rPr>
              <w:br/>
            </w:r>
            <w:r w:rsidRPr="00114F97">
              <w:rPr>
                <w:rFonts w:ascii="Calibri" w:hAnsi="Calibri" w:cs="Calibri"/>
                <w:sz w:val="20"/>
                <w:szCs w:val="20"/>
              </w:rPr>
              <w:t>pocztą na adres wskazany powyżej.</w:t>
            </w:r>
          </w:p>
          <w:p w14:paraId="0B8031A5" w14:textId="77777777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b/>
                <w:bCs/>
                <w:sz w:val="20"/>
                <w:szCs w:val="20"/>
              </w:rPr>
              <w:t>Inspektor ochrony danych</w:t>
            </w:r>
          </w:p>
          <w:p w14:paraId="055FFDE3" w14:textId="4A546ADD" w:rsidR="00FD2B01" w:rsidRDefault="002C1179" w:rsidP="00FD2B01">
            <w:pPr>
              <w:spacing w:before="0"/>
              <w:ind w:left="-106" w:right="-2584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 xml:space="preserve">W sprawach związanych z Pani/Pana danymi osobowymi, można kontaktować się </w:t>
            </w:r>
            <w:r w:rsidRPr="00114F97">
              <w:rPr>
                <w:rFonts w:ascii="Calibri" w:hAnsi="Calibri" w:cs="Calibri"/>
                <w:sz w:val="20"/>
                <w:szCs w:val="20"/>
              </w:rPr>
              <w:br/>
              <w:t xml:space="preserve">z wyznaczonym Inspektorem ochrony danych na adres e-mail: </w:t>
            </w:r>
            <w:hyperlink r:id="rId12" w:history="1">
              <w:r w:rsidRPr="00114F97">
                <w:rPr>
                  <w:rStyle w:val="Hipercze"/>
                  <w:rFonts w:ascii="Calibri" w:hAnsi="Calibri" w:cs="Calibri"/>
                  <w:sz w:val="20"/>
                  <w:szCs w:val="20"/>
                </w:rPr>
                <w:t>iod@comp-net.pl</w:t>
              </w:r>
            </w:hyperlink>
            <w:r w:rsidRPr="00114F97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239483DE" w14:textId="77777777" w:rsidR="00FD2B01" w:rsidRDefault="00FD2B01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1B5C40CB" w14:textId="77777777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Cele i podstawy przetwarzania</w:t>
            </w:r>
          </w:p>
          <w:p w14:paraId="49C34444" w14:textId="066972E1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 xml:space="preserve">Pani/Pana dane osobowe zebrane w zgłoszeniu, są zbierane w ramach Programu „Zanocuj w lesie”, na </w:t>
            </w:r>
            <w:r w:rsidR="00B62EDC">
              <w:rPr>
                <w:rFonts w:ascii="Calibri" w:hAnsi="Calibri" w:cs="Calibri"/>
                <w:sz w:val="20"/>
                <w:szCs w:val="20"/>
              </w:rPr>
              <w:br/>
            </w:r>
            <w:r w:rsidRPr="00114F97">
              <w:rPr>
                <w:rFonts w:ascii="Calibri" w:hAnsi="Calibri" w:cs="Calibri"/>
                <w:sz w:val="20"/>
                <w:szCs w:val="20"/>
              </w:rPr>
              <w:t>podstawie Państwa zgody.</w:t>
            </w:r>
          </w:p>
          <w:p w14:paraId="30294104" w14:textId="77777777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b/>
                <w:bCs/>
                <w:sz w:val="20"/>
                <w:szCs w:val="20"/>
              </w:rPr>
              <w:t>Odbiorcy danych osobowych</w:t>
            </w:r>
          </w:p>
          <w:p w14:paraId="12D7F6E5" w14:textId="417B2D5B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 xml:space="preserve">Pani/Pana dane osobowe mogą zostać ujawnione innym jednostkom Lasów Państwowych, naszym </w:t>
            </w:r>
            <w:r w:rsidR="00B62EDC">
              <w:rPr>
                <w:rFonts w:ascii="Calibri" w:hAnsi="Calibri" w:cs="Calibri"/>
                <w:sz w:val="20"/>
                <w:szCs w:val="20"/>
              </w:rPr>
              <w:br/>
            </w:r>
            <w:r w:rsidRPr="00114F97">
              <w:rPr>
                <w:rFonts w:ascii="Calibri" w:hAnsi="Calibri" w:cs="Calibri"/>
                <w:sz w:val="20"/>
                <w:szCs w:val="20"/>
              </w:rPr>
              <w:t xml:space="preserve">podwykonawcom (podmioty przetwarzające) oraz odbiorcom danych wynikającym </w:t>
            </w:r>
            <w:r w:rsidRPr="00114F97">
              <w:rPr>
                <w:rFonts w:ascii="Calibri" w:hAnsi="Calibri" w:cs="Calibri"/>
                <w:sz w:val="20"/>
                <w:szCs w:val="20"/>
              </w:rPr>
              <w:br/>
              <w:t>z przepisów prawa.</w:t>
            </w:r>
          </w:p>
          <w:p w14:paraId="3675D3DF" w14:textId="77777777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b/>
                <w:bCs/>
                <w:sz w:val="20"/>
                <w:szCs w:val="20"/>
              </w:rPr>
              <w:t>Okres przechowywania danych</w:t>
            </w:r>
          </w:p>
          <w:p w14:paraId="52F07154" w14:textId="4F1761E0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 xml:space="preserve">Pani/Pana dane osobowe będą przechowywane przez okres zgodny z Jednolitym rzeczowym wykazem akt </w:t>
            </w:r>
            <w:r w:rsidR="00B62EDC">
              <w:rPr>
                <w:rFonts w:ascii="Calibri" w:hAnsi="Calibri" w:cs="Calibri"/>
                <w:sz w:val="20"/>
                <w:szCs w:val="20"/>
              </w:rPr>
              <w:br/>
            </w:r>
            <w:r w:rsidRPr="00114F97">
              <w:rPr>
                <w:rFonts w:ascii="Calibri" w:hAnsi="Calibri" w:cs="Calibri"/>
                <w:sz w:val="20"/>
                <w:szCs w:val="20"/>
              </w:rPr>
              <w:t xml:space="preserve">dla PGL LP lub do czasu wycofania przez Państwo zgody. Cofnięcie zgody nie wpływa na zgodność </w:t>
            </w:r>
            <w:r w:rsidR="00B62EDC">
              <w:rPr>
                <w:rFonts w:ascii="Calibri" w:hAnsi="Calibri" w:cs="Calibri"/>
                <w:sz w:val="20"/>
                <w:szCs w:val="20"/>
              </w:rPr>
              <w:br/>
            </w:r>
            <w:r w:rsidRPr="00114F97">
              <w:rPr>
                <w:rFonts w:ascii="Calibri" w:hAnsi="Calibri" w:cs="Calibri"/>
                <w:sz w:val="20"/>
                <w:szCs w:val="20"/>
              </w:rPr>
              <w:t>przetwarzania, którego dokonano na podstawie zgody udzielonej przed jej cofnięciem.</w:t>
            </w:r>
          </w:p>
          <w:p w14:paraId="447986B6" w14:textId="77777777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b/>
                <w:bCs/>
                <w:sz w:val="20"/>
                <w:szCs w:val="20"/>
              </w:rPr>
              <w:t>Przekazywanie danych do państwa trzeciego/organizacji międzynarodowej</w:t>
            </w:r>
          </w:p>
          <w:p w14:paraId="5ACA3E66" w14:textId="77777777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>Pani/Pana dane osobowe nie będą przekazywane do państwa trzeciego/organizacji międzynarodowej.</w:t>
            </w:r>
          </w:p>
          <w:p w14:paraId="13EF2E98" w14:textId="77777777" w:rsid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b/>
                <w:bCs/>
                <w:sz w:val="20"/>
                <w:szCs w:val="20"/>
              </w:rPr>
              <w:t>Prawa osób, których dane dotyczą</w:t>
            </w:r>
          </w:p>
          <w:p w14:paraId="505BFB7C" w14:textId="10F7F7EE" w:rsidR="002C1179" w:rsidRPr="00FD2B01" w:rsidRDefault="002C1179" w:rsidP="00FD2B01">
            <w:pPr>
              <w:spacing w:before="0"/>
              <w:ind w:left="-106" w:right="-2584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>Zgodnie z przepisami prawa przysługują Pani/Panu:</w:t>
            </w:r>
          </w:p>
          <w:p w14:paraId="73CBA5C0" w14:textId="77777777" w:rsidR="002C1179" w:rsidRPr="00114F97" w:rsidRDefault="002C1179" w:rsidP="00FD2B01">
            <w:pPr>
              <w:numPr>
                <w:ilvl w:val="0"/>
                <w:numId w:val="23"/>
              </w:numPr>
              <w:spacing w:before="0"/>
              <w:ind w:left="1080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>prawo dostępu do swoich danych oraz otrzymania ich kopii;</w:t>
            </w:r>
          </w:p>
          <w:p w14:paraId="66A2B18E" w14:textId="77777777" w:rsidR="002C1179" w:rsidRPr="00114F97" w:rsidRDefault="002C1179" w:rsidP="00FD2B01">
            <w:pPr>
              <w:numPr>
                <w:ilvl w:val="0"/>
                <w:numId w:val="23"/>
              </w:numPr>
              <w:spacing w:before="0"/>
              <w:ind w:left="1080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>prawo do sprostowania (poprawiania) swoich danych;</w:t>
            </w:r>
          </w:p>
          <w:p w14:paraId="0A8289B4" w14:textId="77777777" w:rsidR="002C1179" w:rsidRPr="00114F97" w:rsidRDefault="002C1179" w:rsidP="00FD2B01">
            <w:pPr>
              <w:numPr>
                <w:ilvl w:val="0"/>
                <w:numId w:val="23"/>
              </w:numPr>
              <w:spacing w:before="0"/>
              <w:ind w:left="1080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>prawo do żądania usunięcia swoich danych osobowych;</w:t>
            </w:r>
          </w:p>
          <w:p w14:paraId="4CE96E32" w14:textId="77777777" w:rsidR="002C1179" w:rsidRPr="00114F97" w:rsidRDefault="002C1179" w:rsidP="00FD2B01">
            <w:pPr>
              <w:numPr>
                <w:ilvl w:val="0"/>
                <w:numId w:val="23"/>
              </w:numPr>
              <w:spacing w:before="0"/>
              <w:ind w:left="1080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 xml:space="preserve">prawo do złożenia sprzeciwu; </w:t>
            </w:r>
          </w:p>
          <w:p w14:paraId="323549A9" w14:textId="77777777" w:rsidR="002C1179" w:rsidRPr="00114F97" w:rsidRDefault="002C1179" w:rsidP="00FD2B01">
            <w:pPr>
              <w:numPr>
                <w:ilvl w:val="0"/>
                <w:numId w:val="23"/>
              </w:numPr>
              <w:spacing w:before="0"/>
              <w:ind w:left="1080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>prawo do ograniczenia przetwarzania danych;</w:t>
            </w:r>
          </w:p>
          <w:p w14:paraId="674076CF" w14:textId="77777777" w:rsidR="00FD2B01" w:rsidRDefault="002C1179" w:rsidP="00FD2B01">
            <w:pPr>
              <w:numPr>
                <w:ilvl w:val="0"/>
                <w:numId w:val="23"/>
              </w:numPr>
              <w:spacing w:before="0"/>
              <w:ind w:left="1080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>prawo do wniesienia skargi do Prezesa UODO (na adres Prezesa Urzędu Ochrony Danych Osobowych);</w:t>
            </w:r>
          </w:p>
          <w:p w14:paraId="58108B00" w14:textId="164EA051" w:rsidR="002C1179" w:rsidRPr="00FD2B01" w:rsidRDefault="002C1179" w:rsidP="00FD2B01">
            <w:pPr>
              <w:spacing w:before="0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FD2B01">
              <w:rPr>
                <w:rFonts w:ascii="Calibri" w:hAnsi="Calibri" w:cs="Calibri"/>
                <w:b/>
                <w:bCs/>
                <w:sz w:val="20"/>
                <w:szCs w:val="20"/>
              </w:rPr>
              <w:t>Informacja o wymogu podania danych</w:t>
            </w:r>
          </w:p>
          <w:p w14:paraId="0DB15DDD" w14:textId="77777777" w:rsidR="002C1179" w:rsidRPr="00114F97" w:rsidRDefault="002C1179" w:rsidP="00FD2B01">
            <w:pPr>
              <w:spacing w:before="0"/>
              <w:rPr>
                <w:rFonts w:ascii="Calibri" w:hAnsi="Calibri" w:cs="Calibri"/>
                <w:sz w:val="20"/>
                <w:szCs w:val="20"/>
              </w:rPr>
            </w:pPr>
            <w:r w:rsidRPr="00114F97">
              <w:rPr>
                <w:rFonts w:ascii="Calibri" w:hAnsi="Calibri" w:cs="Calibri"/>
                <w:sz w:val="20"/>
                <w:szCs w:val="20"/>
              </w:rPr>
              <w:t xml:space="preserve">Podanie przez Państwa danych osobowych jest dobrowolne, lecz niezbędne do realizacji celu. </w:t>
            </w:r>
          </w:p>
          <w:p w14:paraId="686A991C" w14:textId="77777777" w:rsidR="002C1179" w:rsidRPr="00114F97" w:rsidRDefault="002C1179" w:rsidP="00FD2B0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14F97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Informacja o zautomatyzowanym podejmowaniu decyzji</w:t>
            </w:r>
            <w:r w:rsidRPr="00114F97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C80BF5B" w14:textId="77777777" w:rsidR="002C1179" w:rsidRPr="00114F97" w:rsidRDefault="002C1179" w:rsidP="00FD2B0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14F97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Państwa dane nie będą podlegać zautomatyzowanemu podejmowaniu decyzji, w tym również </w:t>
            </w:r>
            <w:r w:rsidRPr="00114F97">
              <w:rPr>
                <w:rStyle w:val="scxw8301832"/>
                <w:rFonts w:ascii="Calibri" w:hAnsi="Calibri" w:cs="Calibri"/>
                <w:sz w:val="20"/>
                <w:szCs w:val="20"/>
              </w:rPr>
              <w:t> </w:t>
            </w:r>
            <w:r w:rsidRPr="00114F97">
              <w:rPr>
                <w:rFonts w:ascii="Calibri" w:hAnsi="Calibri" w:cs="Calibri"/>
                <w:sz w:val="20"/>
                <w:szCs w:val="20"/>
              </w:rPr>
              <w:br/>
            </w:r>
            <w:r w:rsidRPr="00114F97">
              <w:rPr>
                <w:rStyle w:val="normaltextrun"/>
                <w:rFonts w:ascii="Calibri" w:hAnsi="Calibri" w:cs="Calibri"/>
                <w:sz w:val="20"/>
                <w:szCs w:val="20"/>
              </w:rPr>
              <w:t>w formie profilowania.</w:t>
            </w:r>
            <w:r w:rsidRPr="00114F97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6B25A8E" w14:textId="5971B01A" w:rsidR="002C1179" w:rsidRPr="004957C0" w:rsidRDefault="002C1179" w:rsidP="00FD2B01">
            <w:pPr>
              <w:spacing w:befor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2C1179">
        <w:trPr>
          <w:gridAfter w:val="1"/>
          <w:wAfter w:w="116" w:type="pct"/>
        </w:trPr>
        <w:tc>
          <w:tcPr>
            <w:tcW w:w="1328" w:type="pct"/>
            <w:gridSpan w:val="2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56" w:type="pct"/>
            <w:tcBorders>
              <w:bottom w:val="single" w:sz="4" w:space="0" w:color="auto"/>
            </w:tcBorders>
            <w:vAlign w:val="bottom"/>
          </w:tcPr>
          <w:p w14:paraId="7A36818D" w14:textId="1668DAB0" w:rsidR="00F71B2C" w:rsidRPr="004957C0" w:rsidRDefault="006A551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B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D2B01">
              <w:t>apoznałem się z powyższą informacją</w:t>
            </w:r>
            <w:r w:rsidR="00B62EDC">
              <w:t xml:space="preserve"> RODO </w:t>
            </w:r>
            <w:r w:rsidR="00B62EDC">
              <w:br/>
              <w:t>i wyrażam zgodę na udostę</w:t>
            </w:r>
            <w:r w:rsidR="00FD2B01">
              <w:t>pnienie danych osobowych na opisanych warunkach</w:t>
            </w:r>
          </w:p>
        </w:tc>
      </w:tr>
      <w:tr w:rsidR="00FD2B01" w:rsidRPr="00846B76" w14:paraId="3203EC64" w14:textId="77777777" w:rsidTr="00A17BA2">
        <w:trPr>
          <w:gridAfter w:val="1"/>
          <w:wAfter w:w="116" w:type="pct"/>
        </w:trPr>
        <w:tc>
          <w:tcPr>
            <w:tcW w:w="1328" w:type="pct"/>
            <w:gridSpan w:val="2"/>
            <w:vAlign w:val="bottom"/>
          </w:tcPr>
          <w:p w14:paraId="4F76D0CB" w14:textId="77777777" w:rsidR="00FD2B01" w:rsidRPr="00F71B2C" w:rsidRDefault="00FD2B01" w:rsidP="00A17BA2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56" w:type="pct"/>
            <w:tcBorders>
              <w:bottom w:val="single" w:sz="4" w:space="0" w:color="auto"/>
            </w:tcBorders>
            <w:vAlign w:val="bottom"/>
          </w:tcPr>
          <w:p w14:paraId="1C34D60A" w14:textId="7106CD10" w:rsidR="00FD2B01" w:rsidRPr="004957C0" w:rsidRDefault="006A551F" w:rsidP="00A17BA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-892737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B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2B01">
              <w:t xml:space="preserve"> Zapoznałem się regulaminem obowiązującym na obszarze </w:t>
            </w:r>
            <w:r w:rsidR="00B62EDC">
              <w:t xml:space="preserve">„Łużycka Knieja” </w:t>
            </w:r>
            <w:r w:rsidR="00FD2B01">
              <w:t>objętym programem „Zanocuj w lesie”</w:t>
            </w:r>
            <w:r w:rsidR="00B62EDC">
              <w:t>, wyznaczonym na terenie Nadleśnictwa Lipinki</w:t>
            </w:r>
          </w:p>
        </w:tc>
      </w:tr>
    </w:tbl>
    <w:p w14:paraId="42D43D30" w14:textId="4A85DBB6" w:rsidR="000172E5" w:rsidRPr="0006568A" w:rsidRDefault="000172E5" w:rsidP="00637200"/>
    <w:sectPr w:rsidR="000172E5" w:rsidRPr="0006568A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3011A" w14:textId="77777777" w:rsidR="00D26213" w:rsidRDefault="00D26213" w:rsidP="000172E5">
      <w:pPr>
        <w:spacing w:after="0" w:line="240" w:lineRule="auto"/>
      </w:pPr>
      <w:r>
        <w:separator/>
      </w:r>
    </w:p>
  </w:endnote>
  <w:endnote w:type="continuationSeparator" w:id="0">
    <w:p w14:paraId="1E0BEA0E" w14:textId="77777777" w:rsidR="00D26213" w:rsidRDefault="00D2621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D88AC9-5304-4290-89E0-739560E22E4D}"/>
    <w:embedBold r:id="rId2" w:fontKey="{7DDD807F-97CE-4893-8180-E1D2C6FDB1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AE3F679-D85C-4923-8B73-0E017C011EB6}"/>
    <w:embedBold r:id="rId4" w:fontKey="{0502CCFA-32D3-4563-8FF4-C0797A028A07}"/>
    <w:embedItalic r:id="rId5" w:fontKey="{58FDE858-2DB4-4230-A06D-25B11981AB9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B4C2C28-3A01-4D2D-8D8B-1818C930B5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B9D2643-A133-4897-BE16-24087AA523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16BC511-9E6C-4131-9B5C-65C42B4B1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5A4A0" w14:textId="77777777" w:rsidR="00D26213" w:rsidRDefault="00D26213" w:rsidP="000172E5">
      <w:pPr>
        <w:spacing w:after="0" w:line="240" w:lineRule="auto"/>
      </w:pPr>
      <w:r>
        <w:separator/>
      </w:r>
    </w:p>
  </w:footnote>
  <w:footnote w:type="continuationSeparator" w:id="0">
    <w:p w14:paraId="42C6BCC8" w14:textId="77777777" w:rsidR="00D26213" w:rsidRDefault="00D2621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DEB1C2A" w:rsidR="00B337A2" w:rsidRPr="00F71B2C" w:rsidRDefault="008A284E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  <w:r>
            <w:rPr>
              <w:color w:val="333333" w:themeColor="accent6" w:themeShade="80"/>
              <w:sz w:val="30"/>
              <w:szCs w:val="30"/>
            </w:rPr>
            <w:t xml:space="preserve">na obszarze </w:t>
          </w:r>
          <w:r>
            <w:rPr>
              <w:color w:val="333333" w:themeColor="accent6" w:themeShade="80"/>
              <w:sz w:val="30"/>
              <w:szCs w:val="30"/>
            </w:rPr>
            <w:br/>
            <w:t xml:space="preserve">pn. „Łużycka Knieja” </w:t>
          </w:r>
          <w:r>
            <w:rPr>
              <w:color w:val="333333" w:themeColor="accent6" w:themeShade="80"/>
              <w:sz w:val="30"/>
              <w:szCs w:val="30"/>
            </w:rPr>
            <w:br/>
            <w:t xml:space="preserve">wyznaczonego na terenie Nadleśnictwa Lipinki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424A30"/>
    <w:multiLevelType w:val="multilevel"/>
    <w:tmpl w:val="90A23C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1179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1845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A551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A284E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113A6"/>
    <w:rsid w:val="00A370A8"/>
    <w:rsid w:val="00A85EA0"/>
    <w:rsid w:val="00A95E69"/>
    <w:rsid w:val="00AC4A73"/>
    <w:rsid w:val="00B337A2"/>
    <w:rsid w:val="00B62EDC"/>
    <w:rsid w:val="00BD4753"/>
    <w:rsid w:val="00BD5CB1"/>
    <w:rsid w:val="00BE62EE"/>
    <w:rsid w:val="00C003BA"/>
    <w:rsid w:val="00C22870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6213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D2B01"/>
    <w:rsid w:val="00FE361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ny"/>
    <w:rsid w:val="002C1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2C1179"/>
  </w:style>
  <w:style w:type="character" w:customStyle="1" w:styleId="eop">
    <w:name w:val="eop"/>
    <w:basedOn w:val="Domylnaczcionkaakapitu"/>
    <w:rsid w:val="002C1179"/>
  </w:style>
  <w:style w:type="character" w:customStyle="1" w:styleId="scxw8301832">
    <w:name w:val="scxw8301832"/>
    <w:basedOn w:val="Domylnaczcionkaakapitu"/>
    <w:rsid w:val="002C1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pinki@zielonagora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E1E11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E5BEDA-3522-46AD-B0C5-738B137E2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412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2021-04-30T09:09:00Z</dcterms:created>
  <dcterms:modified xsi:type="dcterms:W3CDTF">2021-04-30T11:39:00Z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